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613" w:rsidRDefault="00346613" w:rsidP="00527A5F">
      <w:pPr>
        <w:jc w:val="center"/>
        <w:outlineLvl w:val="0"/>
        <w:rPr>
          <w:b/>
          <w:bCs/>
          <w:sz w:val="40"/>
          <w:szCs w:val="40"/>
        </w:rPr>
      </w:pPr>
    </w:p>
    <w:p w:rsidR="00346613" w:rsidRDefault="00346613" w:rsidP="00527A5F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VII</w:t>
      </w:r>
      <w:r w:rsidRPr="00FE2CCA">
        <w:rPr>
          <w:b/>
          <w:bCs/>
          <w:sz w:val="40"/>
          <w:szCs w:val="40"/>
        </w:rPr>
        <w:t xml:space="preserve"> INDYWIDUALNE MISTRZOSTWA MŁAWY </w:t>
      </w:r>
    </w:p>
    <w:p w:rsidR="00346613" w:rsidRPr="00FE2CCA" w:rsidRDefault="00346613" w:rsidP="00527A5F">
      <w:pPr>
        <w:jc w:val="center"/>
        <w:outlineLvl w:val="0"/>
        <w:rPr>
          <w:b/>
          <w:bCs/>
          <w:sz w:val="40"/>
          <w:szCs w:val="40"/>
        </w:rPr>
      </w:pPr>
      <w:r w:rsidRPr="00FE2CCA">
        <w:rPr>
          <w:b/>
          <w:bCs/>
          <w:sz w:val="40"/>
          <w:szCs w:val="40"/>
        </w:rPr>
        <w:t>W BOWLING</w:t>
      </w:r>
      <w:r>
        <w:rPr>
          <w:b/>
          <w:bCs/>
          <w:sz w:val="40"/>
          <w:szCs w:val="40"/>
        </w:rPr>
        <w:t xml:space="preserve"> – SEZON 2019/2020</w:t>
      </w:r>
    </w:p>
    <w:p w:rsidR="00346613" w:rsidRDefault="00346613" w:rsidP="00527A5F">
      <w:pPr>
        <w:jc w:val="center"/>
        <w:outlineLvl w:val="0"/>
        <w:rPr>
          <w:b/>
          <w:bCs/>
        </w:rPr>
      </w:pPr>
      <w:r>
        <w:rPr>
          <w:b/>
          <w:bCs/>
          <w:sz w:val="40"/>
          <w:szCs w:val="40"/>
        </w:rPr>
        <w:t>FINAŁY</w:t>
      </w:r>
    </w:p>
    <w:tbl>
      <w:tblPr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25"/>
        <w:gridCol w:w="1363"/>
        <w:gridCol w:w="3192"/>
        <w:gridCol w:w="3189"/>
        <w:gridCol w:w="1491"/>
      </w:tblGrid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985338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>KOLEJKA I</w:t>
            </w:r>
          </w:p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28-10-2019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156-119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181-116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169-174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133-138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117-142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327C51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148-132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148-142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156-128</w:t>
            </w:r>
          </w:p>
        </w:tc>
      </w:tr>
      <w:tr w:rsidR="00346613" w:rsidRPr="00527A5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527A5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527A5F" w:rsidRDefault="00346613" w:rsidP="00527A5F">
            <w:pPr>
              <w:jc w:val="center"/>
              <w:rPr>
                <w:sz w:val="28"/>
                <w:szCs w:val="28"/>
              </w:rPr>
            </w:pPr>
            <w:r w:rsidRPr="00527A5F">
              <w:rPr>
                <w:sz w:val="28"/>
                <w:szCs w:val="28"/>
              </w:rPr>
              <w:t>KOLEJKA II</w:t>
            </w:r>
          </w:p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527A5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28-10-2019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WYNIK</w:t>
            </w:r>
          </w:p>
        </w:tc>
      </w:tr>
      <w:tr w:rsidR="00346613" w:rsidRPr="00527A5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175-202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112-128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152-123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134-140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138-162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156-171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167-172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130-147</w:t>
            </w:r>
          </w:p>
        </w:tc>
      </w:tr>
      <w:tr w:rsidR="00346613" w:rsidRPr="00527A5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527A5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527A5F" w:rsidRDefault="00346613" w:rsidP="00527A5F">
            <w:pPr>
              <w:jc w:val="center"/>
              <w:rPr>
                <w:sz w:val="28"/>
                <w:szCs w:val="28"/>
              </w:rPr>
            </w:pPr>
            <w:r w:rsidRPr="00527A5F">
              <w:rPr>
                <w:sz w:val="28"/>
                <w:szCs w:val="28"/>
              </w:rPr>
              <w:t>KOLEJKA III</w:t>
            </w:r>
          </w:p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527A5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28-10-2019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WYNIK</w:t>
            </w:r>
          </w:p>
        </w:tc>
      </w:tr>
      <w:tr w:rsidR="00346613" w:rsidRPr="00527A5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20:10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128-152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20:10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146-131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20:10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228-136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20:10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159-144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1D30C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161-150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145-143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127-139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157-115</w:t>
            </w:r>
          </w:p>
        </w:tc>
      </w:tr>
      <w:tr w:rsidR="00346613" w:rsidRPr="00527A5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527A5F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Pr="00527A5F" w:rsidRDefault="00346613" w:rsidP="00527A5F">
            <w:pPr>
              <w:jc w:val="center"/>
              <w:rPr>
                <w:sz w:val="28"/>
                <w:szCs w:val="28"/>
              </w:rPr>
            </w:pPr>
            <w:r w:rsidRPr="00527A5F">
              <w:rPr>
                <w:sz w:val="28"/>
                <w:szCs w:val="28"/>
              </w:rPr>
              <w:t>KOLEJKA IV</w:t>
            </w:r>
          </w:p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527A5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28-10-2019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WYNIK</w:t>
            </w:r>
          </w:p>
        </w:tc>
      </w:tr>
      <w:tr w:rsidR="00346613" w:rsidRPr="00527A5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113-179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154-197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180-160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Pr="001D30CF" w:rsidRDefault="00346613" w:rsidP="001D30C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124-201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A373F1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182-135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158-117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144-149</w:t>
            </w:r>
          </w:p>
        </w:tc>
      </w:tr>
      <w:tr w:rsidR="00346613" w:rsidRPr="00527A5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527A5F" w:rsidRDefault="00346613" w:rsidP="00527A5F">
            <w:pPr>
              <w:jc w:val="center"/>
              <w:rPr>
                <w:b/>
                <w:bCs/>
              </w:rPr>
            </w:pPr>
            <w:r w:rsidRPr="00527A5F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527A5F" w:rsidRDefault="00346613" w:rsidP="00527A5F">
            <w:pPr>
              <w:jc w:val="center"/>
            </w:pPr>
            <w:r w:rsidRPr="00527A5F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Pr="00527A5F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142-123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 xml:space="preserve"> V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04-11-2019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557676" w:rsidRDefault="00346613" w:rsidP="00985338">
            <w:pPr>
              <w:jc w:val="center"/>
              <w:rPr>
                <w:b/>
                <w:bCs/>
              </w:rPr>
            </w:pPr>
            <w:r w:rsidRPr="00557676">
              <w:rPr>
                <w:b/>
                <w:bCs/>
              </w:rPr>
              <w:t>18:30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0E24DA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0E24DA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105-118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557676" w:rsidRDefault="00346613" w:rsidP="00985338">
            <w:pPr>
              <w:jc w:val="center"/>
              <w:rPr>
                <w:b/>
                <w:bCs/>
              </w:rPr>
            </w:pPr>
            <w:r w:rsidRPr="00557676">
              <w:rPr>
                <w:b/>
                <w:bCs/>
              </w:rPr>
              <w:t>18:30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B83BFC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B83BFC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162-146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557676" w:rsidRDefault="00346613" w:rsidP="00985338">
            <w:pPr>
              <w:jc w:val="center"/>
              <w:rPr>
                <w:b/>
                <w:bCs/>
              </w:rPr>
            </w:pPr>
            <w:r w:rsidRPr="00557676">
              <w:rPr>
                <w:b/>
                <w:bCs/>
              </w:rPr>
              <w:t>18:30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158-133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557676" w:rsidRDefault="00346613" w:rsidP="00985338">
            <w:pPr>
              <w:jc w:val="center"/>
              <w:rPr>
                <w:b/>
                <w:bCs/>
              </w:rPr>
            </w:pPr>
            <w:r w:rsidRPr="00557676">
              <w:rPr>
                <w:b/>
                <w:bCs/>
              </w:rPr>
              <w:t>18:30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115-134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557676" w:rsidRDefault="00346613" w:rsidP="00985338">
            <w:pPr>
              <w:jc w:val="center"/>
              <w:rPr>
                <w:b/>
                <w:bCs/>
              </w:rPr>
            </w:pPr>
            <w:r w:rsidRPr="00557676"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156-145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557676" w:rsidRDefault="00346613" w:rsidP="00985338">
            <w:pPr>
              <w:jc w:val="center"/>
              <w:rPr>
                <w:b/>
                <w:bCs/>
              </w:rPr>
            </w:pPr>
            <w:r w:rsidRPr="00557676"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171-144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557676" w:rsidRDefault="00346613" w:rsidP="00985338">
            <w:pPr>
              <w:jc w:val="center"/>
              <w:rPr>
                <w:b/>
                <w:bCs/>
              </w:rPr>
            </w:pPr>
            <w:r w:rsidRPr="00557676"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123-155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557676" w:rsidRDefault="00346613" w:rsidP="00985338">
            <w:pPr>
              <w:jc w:val="center"/>
              <w:rPr>
                <w:b/>
                <w:bCs/>
              </w:rPr>
            </w:pPr>
            <w:r w:rsidRPr="00557676"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157-173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>KOLEJKA</w:t>
            </w:r>
            <w:r>
              <w:rPr>
                <w:sz w:val="28"/>
                <w:szCs w:val="28"/>
              </w:rPr>
              <w:t xml:space="preserve"> V</w:t>
            </w:r>
            <w:r w:rsidRPr="004009DF">
              <w:rPr>
                <w:sz w:val="28"/>
                <w:szCs w:val="28"/>
              </w:rPr>
              <w:t>I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04-11-2019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162-219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0009E2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154-173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0009E2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150-131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0009E2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133-147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177-173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870B99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119-146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870B99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156-131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870B99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134-121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VI</w:t>
            </w:r>
            <w:r w:rsidRPr="004009DF">
              <w:rPr>
                <w:sz w:val="28"/>
                <w:szCs w:val="28"/>
              </w:rPr>
              <w:t>I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04-11-2019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B83BFC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B83BFC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110-117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</w:t>
            </w:r>
            <w:r w:rsidRPr="004009DF">
              <w:rPr>
                <w:b/>
                <w:bCs/>
              </w:rPr>
              <w:t>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168-153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</w:t>
            </w:r>
            <w:r w:rsidRPr="004009DF">
              <w:rPr>
                <w:b/>
                <w:bCs/>
              </w:rPr>
              <w:t>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124-133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</w:t>
            </w:r>
            <w:r w:rsidRPr="004009DF">
              <w:rPr>
                <w:b/>
                <w:bCs/>
              </w:rPr>
              <w:t>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984FD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984FD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183-136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155-158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167-160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178-107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187-132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VII</w:t>
            </w:r>
            <w:r w:rsidRPr="004009DF">
              <w:rPr>
                <w:sz w:val="28"/>
                <w:szCs w:val="28"/>
              </w:rPr>
              <w:t>I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04-11-2019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B83BFC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B83BFC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137-180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B50C45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30409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30409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156-170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B50C45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116-180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B50C45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131-99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161-172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149-148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138-143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125-149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>KOLEJKA I</w:t>
            </w:r>
            <w:r>
              <w:rPr>
                <w:sz w:val="28"/>
                <w:szCs w:val="28"/>
              </w:rPr>
              <w:t>X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12-11-2019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169-148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172-180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143-115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171-129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138-161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156-138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196-199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144-155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KOLEJKA X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12-11-2019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186-148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0009E2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174-145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0009E2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174-154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0009E2">
              <w:rPr>
                <w:b/>
                <w:bCs/>
              </w:rPr>
              <w:t>19:20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188-128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209-122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870B99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181-177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870B99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147-117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870B99">
              <w:rPr>
                <w:b/>
                <w:bCs/>
              </w:rPr>
              <w:t>19:45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125-140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>KOLEJKA</w:t>
            </w:r>
            <w:r>
              <w:rPr>
                <w:sz w:val="28"/>
                <w:szCs w:val="28"/>
              </w:rPr>
              <w:t xml:space="preserve"> </w:t>
            </w:r>
            <w:r w:rsidRPr="004009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X</w:t>
            </w:r>
            <w:r w:rsidRPr="004009DF">
              <w:rPr>
                <w:sz w:val="28"/>
                <w:szCs w:val="28"/>
              </w:rPr>
              <w:t>I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12-11-2019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165-114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</w:t>
            </w:r>
            <w:r w:rsidRPr="004009DF">
              <w:rPr>
                <w:b/>
                <w:bCs/>
              </w:rPr>
              <w:t>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165-103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</w:t>
            </w:r>
            <w:r w:rsidRPr="004009DF">
              <w:rPr>
                <w:b/>
                <w:bCs/>
              </w:rPr>
              <w:t>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139-170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</w:t>
            </w:r>
            <w:r w:rsidRPr="004009DF">
              <w:rPr>
                <w:b/>
                <w:bCs/>
              </w:rPr>
              <w:t>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141-129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195-193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130-142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176-166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147-142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XI</w:t>
            </w:r>
            <w:r w:rsidRPr="004009DF">
              <w:rPr>
                <w:sz w:val="28"/>
                <w:szCs w:val="28"/>
              </w:rPr>
              <w:t>I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PONIEDZIAŁEK 12-11-2018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119-158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B50C45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144-133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B50C45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172-134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B50C45">
              <w:rPr>
                <w:b/>
                <w:bCs/>
              </w:rPr>
              <w:t>21:00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138-148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163-127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137-174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159-187  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985338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126-132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Default="00346613" w:rsidP="00527A5F">
            <w:pPr>
              <w:jc w:val="center"/>
              <w:rPr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XII</w:t>
            </w:r>
            <w:r w:rsidRPr="004009DF">
              <w:rPr>
                <w:sz w:val="28"/>
                <w:szCs w:val="28"/>
              </w:rPr>
              <w:t>I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PIĄTEK 15-11-2019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0E4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C81AF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160-144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D25F3F">
              <w:rPr>
                <w:b/>
                <w:bCs/>
              </w:rPr>
              <w:t>20:00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C81AF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164-115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D25F3F">
              <w:rPr>
                <w:b/>
                <w:bCs/>
              </w:rPr>
              <w:t>20:00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C81AF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164-181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D25F3F">
              <w:rPr>
                <w:b/>
                <w:bCs/>
              </w:rPr>
              <w:t>20:00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C81AF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133-156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2D74B9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2D74B9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C81AF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149-151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4D55A8">
              <w:rPr>
                <w:b/>
                <w:bCs/>
              </w:rPr>
              <w:t>20:25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C81AF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156-183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4D55A8">
              <w:rPr>
                <w:b/>
                <w:bCs/>
              </w:rPr>
              <w:t>20:25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C81AF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140-134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4D55A8">
              <w:rPr>
                <w:b/>
                <w:bCs/>
              </w:rPr>
              <w:t>20:25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2828CB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2828CB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C81AF2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130-107</w:t>
            </w: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X</w:t>
            </w:r>
            <w:r w:rsidRPr="004009DF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V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PIĄTEK 15-11-2019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8B1A5A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0E4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20:50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106-155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20:50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20:50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20:50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21:15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677D14">
              <w:rPr>
                <w:b/>
                <w:bCs/>
              </w:rPr>
              <w:t>21:15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677D14">
              <w:rPr>
                <w:b/>
                <w:bCs/>
              </w:rPr>
              <w:t>21:15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161-138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677D14">
              <w:rPr>
                <w:b/>
                <w:bCs/>
              </w:rPr>
              <w:t>21:15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147-145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right w:val="nil"/>
            </w:tcBorders>
          </w:tcPr>
          <w:p w:rsidR="00346613" w:rsidRPr="004009DF" w:rsidRDefault="00346613" w:rsidP="00527A5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46613" w:rsidRPr="004009DF" w:rsidRDefault="00346613" w:rsidP="00527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KOLEJKA XV</w:t>
            </w:r>
          </w:p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</w:p>
        </w:tc>
      </w:tr>
      <w:tr w:rsidR="00346613" w:rsidRPr="004009DF">
        <w:trPr>
          <w:jc w:val="center"/>
        </w:trPr>
        <w:tc>
          <w:tcPr>
            <w:tcW w:w="11160" w:type="dxa"/>
            <w:gridSpan w:val="5"/>
            <w:shd w:val="clear" w:color="auto" w:fill="548DD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PIĄTEK 15-11-2019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6381" w:type="dxa"/>
            <w:gridSpan w:val="2"/>
            <w:shd w:val="clear" w:color="auto" w:fill="B8CCE4"/>
          </w:tcPr>
          <w:p w:rsidR="00346613" w:rsidRPr="004009DF" w:rsidRDefault="00346613" w:rsidP="00527A5F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91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346613" w:rsidRPr="004009DF">
        <w:trPr>
          <w:trHeight w:val="268"/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Pr="004009DF" w:rsidRDefault="00346613" w:rsidP="000E4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Paweł Koronowski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Przybyłko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0E4980">
            <w:pPr>
              <w:jc w:val="center"/>
            </w:pPr>
            <w:r w:rsidRPr="00B50C45">
              <w:rPr>
                <w:b/>
                <w:bCs/>
              </w:rPr>
              <w:t>21:</w:t>
            </w:r>
            <w:r>
              <w:rPr>
                <w:b/>
                <w:bCs/>
              </w:rPr>
              <w:t>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Robert Spłocharski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B50C45">
              <w:rPr>
                <w:b/>
                <w:bCs/>
              </w:rPr>
              <w:t>21:</w:t>
            </w:r>
            <w:r>
              <w:rPr>
                <w:b/>
                <w:bCs/>
              </w:rPr>
              <w:t>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Witold Roszkowski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Jarek Goschorski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B50C45">
              <w:rPr>
                <w:b/>
                <w:bCs/>
              </w:rPr>
              <w:t>21:</w:t>
            </w:r>
            <w:r>
              <w:rPr>
                <w:b/>
                <w:bCs/>
              </w:rPr>
              <w:t>30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Andrzej Śledziński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Krzysztof Koronowski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Szerszeń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Łukasz Pietrzak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140-154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</w:t>
            </w:r>
            <w:r>
              <w:rPr>
                <w:b/>
                <w:bCs/>
              </w:rPr>
              <w:t>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Agnieszka Goschorska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Sławek Grablewski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136-140</w:t>
            </w: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</w:t>
            </w:r>
            <w:r>
              <w:rPr>
                <w:b/>
                <w:bCs/>
              </w:rPr>
              <w:t>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Zbyszek Krystkiewicz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Karol Roniewicz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346613" w:rsidRPr="004009DF">
        <w:trPr>
          <w:jc w:val="center"/>
        </w:trPr>
        <w:tc>
          <w:tcPr>
            <w:tcW w:w="1925" w:type="dxa"/>
            <w:shd w:val="clear" w:color="auto" w:fill="B8CCE4"/>
          </w:tcPr>
          <w:p w:rsidR="00346613" w:rsidRPr="004009DF" w:rsidRDefault="00346613" w:rsidP="00985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346613" w:rsidRDefault="00346613" w:rsidP="00985338">
            <w:pPr>
              <w:jc w:val="center"/>
            </w:pPr>
            <w:r w:rsidRPr="001F328A">
              <w:rPr>
                <w:b/>
                <w:bCs/>
              </w:rPr>
              <w:t>21:</w:t>
            </w:r>
            <w:r>
              <w:rPr>
                <w:b/>
                <w:bCs/>
              </w:rPr>
              <w:t>55</w:t>
            </w:r>
          </w:p>
        </w:tc>
        <w:tc>
          <w:tcPr>
            <w:tcW w:w="3192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Wojtek Czaplicki</w:t>
            </w:r>
          </w:p>
        </w:tc>
        <w:tc>
          <w:tcPr>
            <w:tcW w:w="3189" w:type="dxa"/>
            <w:shd w:val="clear" w:color="auto" w:fill="B8CCE4"/>
            <w:vAlign w:val="bottom"/>
          </w:tcPr>
          <w:p w:rsidR="00346613" w:rsidRDefault="00346613" w:rsidP="00527A5F">
            <w:pPr>
              <w:jc w:val="center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Ewa Szerszeń</w:t>
            </w:r>
          </w:p>
        </w:tc>
        <w:tc>
          <w:tcPr>
            <w:tcW w:w="1491" w:type="dxa"/>
            <w:shd w:val="clear" w:color="auto" w:fill="B8CCE4"/>
            <w:vAlign w:val="bottom"/>
          </w:tcPr>
          <w:p w:rsidR="00346613" w:rsidRDefault="00346613" w:rsidP="008B1A5A">
            <w:pPr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</w:tbl>
    <w:p w:rsidR="00346613" w:rsidRDefault="00346613" w:rsidP="00527A5F"/>
    <w:p w:rsidR="00346613" w:rsidRDefault="00346613" w:rsidP="00527A5F">
      <w:pPr>
        <w:tabs>
          <w:tab w:val="left" w:pos="7325"/>
        </w:tabs>
        <w:jc w:val="center"/>
      </w:pPr>
    </w:p>
    <w:sectPr w:rsidR="00346613" w:rsidSect="00CE0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613" w:rsidRDefault="00346613" w:rsidP="00527A5F">
      <w:r>
        <w:separator/>
      </w:r>
    </w:p>
  </w:endnote>
  <w:endnote w:type="continuationSeparator" w:id="0">
    <w:p w:rsidR="00346613" w:rsidRDefault="00346613" w:rsidP="00527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613" w:rsidRDefault="00346613" w:rsidP="00527A5F">
      <w:r>
        <w:separator/>
      </w:r>
    </w:p>
  </w:footnote>
  <w:footnote w:type="continuationSeparator" w:id="0">
    <w:p w:rsidR="00346613" w:rsidRDefault="00346613" w:rsidP="00527A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7A5F"/>
    <w:rsid w:val="000009E2"/>
    <w:rsid w:val="00036B24"/>
    <w:rsid w:val="0005633E"/>
    <w:rsid w:val="000C4C44"/>
    <w:rsid w:val="000E24DA"/>
    <w:rsid w:val="000E4980"/>
    <w:rsid w:val="001172E0"/>
    <w:rsid w:val="001B5567"/>
    <w:rsid w:val="001C17AC"/>
    <w:rsid w:val="001D30CF"/>
    <w:rsid w:val="001E45F4"/>
    <w:rsid w:val="001F328A"/>
    <w:rsid w:val="002828CB"/>
    <w:rsid w:val="002D74B9"/>
    <w:rsid w:val="00304092"/>
    <w:rsid w:val="00327C51"/>
    <w:rsid w:val="00332364"/>
    <w:rsid w:val="00346613"/>
    <w:rsid w:val="0036095C"/>
    <w:rsid w:val="004009DF"/>
    <w:rsid w:val="0043556F"/>
    <w:rsid w:val="00457A57"/>
    <w:rsid w:val="004D55A8"/>
    <w:rsid w:val="00527A5F"/>
    <w:rsid w:val="00536F6E"/>
    <w:rsid w:val="00557676"/>
    <w:rsid w:val="00561FC5"/>
    <w:rsid w:val="0058320B"/>
    <w:rsid w:val="005E0D5A"/>
    <w:rsid w:val="005E696E"/>
    <w:rsid w:val="00677D14"/>
    <w:rsid w:val="00683FF6"/>
    <w:rsid w:val="006A1527"/>
    <w:rsid w:val="006D6AB8"/>
    <w:rsid w:val="006F4EC4"/>
    <w:rsid w:val="00805D4C"/>
    <w:rsid w:val="008333B1"/>
    <w:rsid w:val="00870B99"/>
    <w:rsid w:val="008B1A5A"/>
    <w:rsid w:val="008D681D"/>
    <w:rsid w:val="00955831"/>
    <w:rsid w:val="00984FD8"/>
    <w:rsid w:val="00985338"/>
    <w:rsid w:val="00A3676A"/>
    <w:rsid w:val="00A373F1"/>
    <w:rsid w:val="00AC29E0"/>
    <w:rsid w:val="00B04AF0"/>
    <w:rsid w:val="00B50C45"/>
    <w:rsid w:val="00B83BFC"/>
    <w:rsid w:val="00BA04E5"/>
    <w:rsid w:val="00BA09EE"/>
    <w:rsid w:val="00BE6AAB"/>
    <w:rsid w:val="00BF2F7D"/>
    <w:rsid w:val="00C1235D"/>
    <w:rsid w:val="00C15749"/>
    <w:rsid w:val="00C412DD"/>
    <w:rsid w:val="00C81AF2"/>
    <w:rsid w:val="00CE0CA4"/>
    <w:rsid w:val="00D25F3F"/>
    <w:rsid w:val="00D50765"/>
    <w:rsid w:val="00D71E9B"/>
    <w:rsid w:val="00DB5F57"/>
    <w:rsid w:val="00DE06BE"/>
    <w:rsid w:val="00E01745"/>
    <w:rsid w:val="00E0215A"/>
    <w:rsid w:val="00E50818"/>
    <w:rsid w:val="00F52695"/>
    <w:rsid w:val="00F71530"/>
    <w:rsid w:val="00FE2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5F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527A5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27A5F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527A5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27A5F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52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462</TotalTime>
  <Pages>5</Pages>
  <Words>1042</Words>
  <Characters>6256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Komputronik</dc:creator>
  <cp:keywords/>
  <dc:description/>
  <cp:lastModifiedBy>Właściciel</cp:lastModifiedBy>
  <cp:revision>18</cp:revision>
  <cp:lastPrinted>2019-11-04T17:28:00Z</cp:lastPrinted>
  <dcterms:created xsi:type="dcterms:W3CDTF">2019-10-22T19:16:00Z</dcterms:created>
  <dcterms:modified xsi:type="dcterms:W3CDTF">2019-11-15T20:35:00Z</dcterms:modified>
</cp:coreProperties>
</file>