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F1F" w:rsidRDefault="00465F1F" w:rsidP="00182F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65F1F" w:rsidRPr="002A6982" w:rsidRDefault="00465F1F" w:rsidP="00182F56">
      <w:pPr>
        <w:jc w:val="center"/>
        <w:rPr>
          <w:sz w:val="28"/>
          <w:szCs w:val="28"/>
        </w:rPr>
      </w:pPr>
      <w:r w:rsidRPr="002A6982">
        <w:rPr>
          <w:sz w:val="28"/>
          <w:szCs w:val="28"/>
        </w:rPr>
        <w:t xml:space="preserve">HARMONOGRAM FAZY PUCHAROWEJ  </w:t>
      </w:r>
    </w:p>
    <w:p w:rsidR="00465F1F" w:rsidRPr="002A6982" w:rsidRDefault="00465F1F" w:rsidP="00182F56">
      <w:pPr>
        <w:jc w:val="center"/>
        <w:rPr>
          <w:sz w:val="28"/>
          <w:szCs w:val="28"/>
        </w:rPr>
      </w:pPr>
      <w:r>
        <w:rPr>
          <w:sz w:val="28"/>
          <w:szCs w:val="28"/>
        </w:rPr>
        <w:t>V EDYCJI  LIGI USŁUGOWO-HANDLOWEJ W BOWLING</w:t>
      </w:r>
    </w:p>
    <w:p w:rsidR="00465F1F" w:rsidRDefault="00465F1F" w:rsidP="00182F56">
      <w:pPr>
        <w:jc w:val="center"/>
        <w:rPr>
          <w:sz w:val="28"/>
          <w:szCs w:val="28"/>
        </w:rPr>
      </w:pPr>
    </w:p>
    <w:p w:rsidR="00465F1F" w:rsidRPr="002A6982" w:rsidRDefault="00465F1F" w:rsidP="00182F56">
      <w:pPr>
        <w:jc w:val="center"/>
        <w:rPr>
          <w:sz w:val="28"/>
          <w:szCs w:val="28"/>
        </w:rPr>
      </w:pPr>
      <w:r w:rsidRPr="002A6982">
        <w:rPr>
          <w:sz w:val="28"/>
          <w:szCs w:val="28"/>
        </w:rPr>
        <w:t>ĆWIERĆFINAŁY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134"/>
        <w:gridCol w:w="2835"/>
        <w:gridCol w:w="2835"/>
        <w:gridCol w:w="1559"/>
      </w:tblGrid>
      <w:tr w:rsidR="00465F1F" w:rsidRPr="00866AB3">
        <w:tc>
          <w:tcPr>
            <w:tcW w:w="9889" w:type="dxa"/>
            <w:gridSpan w:val="5"/>
            <w:shd w:val="clear" w:color="auto" w:fill="B2A1C7"/>
          </w:tcPr>
          <w:p w:rsidR="00465F1F" w:rsidRPr="00866AB3" w:rsidRDefault="00465F1F" w:rsidP="009758D2">
            <w:pPr>
              <w:jc w:val="center"/>
            </w:pPr>
            <w:r>
              <w:t>ŚRODA – 20.12.2017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 xml:space="preserve">L.p. 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Godzina</w:t>
            </w:r>
          </w:p>
        </w:tc>
        <w:tc>
          <w:tcPr>
            <w:tcW w:w="5670" w:type="dxa"/>
            <w:gridSpan w:val="2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MECZ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Wynik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18:30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BENEX - I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LUBAS - II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591-552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2.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18:30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BARCONTROL - III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BAXTOM - IV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2927C3">
            <w:pPr>
              <w:tabs>
                <w:tab w:val="left" w:pos="363"/>
                <w:tab w:val="center" w:pos="671"/>
              </w:tabs>
              <w:jc w:val="center"/>
            </w:pPr>
            <w:r>
              <w:t>575-428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3.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19:45</w:t>
            </w:r>
          </w:p>
        </w:tc>
        <w:tc>
          <w:tcPr>
            <w:tcW w:w="2835" w:type="dxa"/>
            <w:shd w:val="clear" w:color="auto" w:fill="E5DFEC"/>
          </w:tcPr>
          <w:p w:rsidR="00465F1F" w:rsidRPr="00062FD0" w:rsidRDefault="00465F1F" w:rsidP="002927C3">
            <w:pPr>
              <w:jc w:val="center"/>
            </w:pPr>
            <w:r>
              <w:t>TRANS BETON – I</w:t>
            </w:r>
          </w:p>
        </w:tc>
        <w:tc>
          <w:tcPr>
            <w:tcW w:w="2835" w:type="dxa"/>
            <w:shd w:val="clear" w:color="auto" w:fill="E5DFEC"/>
          </w:tcPr>
          <w:p w:rsidR="00465F1F" w:rsidRPr="00062FD0" w:rsidRDefault="00465F1F" w:rsidP="002927C3">
            <w:pPr>
              <w:jc w:val="center"/>
            </w:pPr>
            <w:r>
              <w:t>UBOJNIA UNISZKI - II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563-532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4.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19:45</w:t>
            </w:r>
          </w:p>
        </w:tc>
        <w:tc>
          <w:tcPr>
            <w:tcW w:w="2835" w:type="dxa"/>
            <w:shd w:val="clear" w:color="auto" w:fill="E5DFEC"/>
          </w:tcPr>
          <w:p w:rsidR="00465F1F" w:rsidRPr="00D15B86" w:rsidRDefault="00465F1F" w:rsidP="002927C3">
            <w:pPr>
              <w:jc w:val="center"/>
            </w:pPr>
            <w:r>
              <w:t>AUTOMYJNIA – III</w:t>
            </w:r>
          </w:p>
        </w:tc>
        <w:tc>
          <w:tcPr>
            <w:tcW w:w="2835" w:type="dxa"/>
            <w:shd w:val="clear" w:color="auto" w:fill="E5DFEC"/>
          </w:tcPr>
          <w:p w:rsidR="00465F1F" w:rsidRPr="00062FD0" w:rsidRDefault="00465F1F" w:rsidP="002927C3">
            <w:pPr>
              <w:jc w:val="center"/>
            </w:pPr>
            <w:r>
              <w:t>BETONMAX - IV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F860E5">
            <w:pPr>
              <w:jc w:val="center"/>
            </w:pPr>
            <w:r>
              <w:t>510-486</w:t>
            </w:r>
          </w:p>
        </w:tc>
      </w:tr>
    </w:tbl>
    <w:p w:rsidR="00465F1F" w:rsidRPr="00411B7C" w:rsidRDefault="00465F1F" w:rsidP="00182F56">
      <w:pPr>
        <w:rPr>
          <w:sz w:val="20"/>
          <w:szCs w:val="20"/>
        </w:rPr>
      </w:pPr>
    </w:p>
    <w:p w:rsidR="00465F1F" w:rsidRPr="000170A3" w:rsidRDefault="00465F1F" w:rsidP="00182F56">
      <w:pPr>
        <w:jc w:val="center"/>
        <w:rPr>
          <w:sz w:val="28"/>
          <w:szCs w:val="28"/>
        </w:rPr>
      </w:pPr>
      <w:r>
        <w:rPr>
          <w:sz w:val="28"/>
          <w:szCs w:val="28"/>
        </w:rPr>
        <w:t>PÓŁFINAŁY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134"/>
        <w:gridCol w:w="2835"/>
        <w:gridCol w:w="2835"/>
        <w:gridCol w:w="1559"/>
      </w:tblGrid>
      <w:tr w:rsidR="00465F1F" w:rsidRPr="00866AB3">
        <w:trPr>
          <w:trHeight w:val="80"/>
        </w:trPr>
        <w:tc>
          <w:tcPr>
            <w:tcW w:w="9889" w:type="dxa"/>
            <w:gridSpan w:val="5"/>
            <w:shd w:val="clear" w:color="auto" w:fill="B2A1C7"/>
          </w:tcPr>
          <w:p w:rsidR="00465F1F" w:rsidRPr="00866AB3" w:rsidRDefault="00465F1F" w:rsidP="009758D2">
            <w:pPr>
              <w:jc w:val="center"/>
            </w:pPr>
            <w:r>
              <w:t>ŚRODA – 03.01.2018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 xml:space="preserve">L.p. 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Godzina</w:t>
            </w:r>
          </w:p>
        </w:tc>
        <w:tc>
          <w:tcPr>
            <w:tcW w:w="5670" w:type="dxa"/>
            <w:gridSpan w:val="2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MECZ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Wynik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1.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18:30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LUBAS - II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BETONMAX - 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469E1" w:rsidRDefault="00465F1F" w:rsidP="002927C3">
            <w:pPr>
              <w:jc w:val="center"/>
            </w:pPr>
            <w:r>
              <w:t>555-450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2.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18:30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UBOJNIA UNISZKI - IV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F860E5">
            <w:pPr>
              <w:jc w:val="center"/>
            </w:pPr>
            <w:r>
              <w:t>BAXTOM - III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469E1" w:rsidRDefault="00465F1F" w:rsidP="002927C3">
            <w:pPr>
              <w:tabs>
                <w:tab w:val="left" w:pos="363"/>
                <w:tab w:val="center" w:pos="671"/>
              </w:tabs>
              <w:jc w:val="center"/>
            </w:pPr>
            <w:r>
              <w:t>543-466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820171">
            <w:pPr>
              <w:jc w:val="center"/>
            </w:pPr>
            <w:r>
              <w:t>3.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820171">
            <w:pPr>
              <w:jc w:val="center"/>
            </w:pPr>
            <w:r>
              <w:t>19:45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820171">
            <w:pPr>
              <w:jc w:val="center"/>
            </w:pPr>
            <w:r>
              <w:t>TRANS BETON – I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820171">
            <w:pPr>
              <w:jc w:val="center"/>
            </w:pPr>
            <w:r>
              <w:t>BARCONTROL – II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469E1" w:rsidRDefault="00465F1F" w:rsidP="00820171">
            <w:pPr>
              <w:jc w:val="center"/>
            </w:pPr>
            <w:r>
              <w:t>612-641</w:t>
            </w:r>
          </w:p>
        </w:tc>
      </w:tr>
      <w:tr w:rsidR="00465F1F" w:rsidRPr="00640FA7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4.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2927C3">
            <w:pPr>
              <w:jc w:val="center"/>
            </w:pPr>
            <w:r>
              <w:t>19:45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BENEX - III</w:t>
            </w:r>
          </w:p>
        </w:tc>
        <w:tc>
          <w:tcPr>
            <w:tcW w:w="2835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AUTOMYJNIA – IV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469E1" w:rsidRDefault="00465F1F" w:rsidP="002927C3">
            <w:pPr>
              <w:jc w:val="center"/>
            </w:pPr>
            <w:r>
              <w:t>634-629</w:t>
            </w:r>
          </w:p>
        </w:tc>
      </w:tr>
    </w:tbl>
    <w:p w:rsidR="00465F1F" w:rsidRPr="004D1927" w:rsidRDefault="00465F1F" w:rsidP="00182F56">
      <w:pPr>
        <w:rPr>
          <w:b/>
          <w:bCs/>
        </w:rPr>
      </w:pPr>
    </w:p>
    <w:p w:rsidR="00465F1F" w:rsidRPr="00866AB3" w:rsidRDefault="00465F1F" w:rsidP="00182F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FINAŁY</w:t>
      </w:r>
    </w:p>
    <w:tbl>
      <w:tblPr>
        <w:tblW w:w="988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134"/>
        <w:gridCol w:w="2835"/>
        <w:gridCol w:w="2835"/>
        <w:gridCol w:w="1559"/>
      </w:tblGrid>
      <w:tr w:rsidR="00465F1F" w:rsidRPr="00866AB3">
        <w:tc>
          <w:tcPr>
            <w:tcW w:w="9889" w:type="dxa"/>
            <w:gridSpan w:val="5"/>
            <w:shd w:val="clear" w:color="auto" w:fill="B2A1C7"/>
          </w:tcPr>
          <w:p w:rsidR="00465F1F" w:rsidRPr="00866AB3" w:rsidRDefault="00465F1F" w:rsidP="009758D2">
            <w:pPr>
              <w:jc w:val="center"/>
            </w:pPr>
            <w:r>
              <w:t>PIĄTEK – 05.01.2018</w:t>
            </w:r>
          </w:p>
        </w:tc>
      </w:tr>
      <w:tr w:rsidR="00465F1F" w:rsidRPr="00866AB3">
        <w:trPr>
          <w:trHeight w:val="404"/>
        </w:trPr>
        <w:tc>
          <w:tcPr>
            <w:tcW w:w="1526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 xml:space="preserve">L.p. </w:t>
            </w:r>
          </w:p>
        </w:tc>
        <w:tc>
          <w:tcPr>
            <w:tcW w:w="1134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Godzina</w:t>
            </w:r>
          </w:p>
        </w:tc>
        <w:tc>
          <w:tcPr>
            <w:tcW w:w="5670" w:type="dxa"/>
            <w:gridSpan w:val="2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MECZ</w:t>
            </w:r>
          </w:p>
        </w:tc>
        <w:tc>
          <w:tcPr>
            <w:tcW w:w="1559" w:type="dxa"/>
            <w:shd w:val="clear" w:color="auto" w:fill="E5DFEC"/>
          </w:tcPr>
          <w:p w:rsidR="00465F1F" w:rsidRPr="00866AB3" w:rsidRDefault="00465F1F" w:rsidP="009758D2">
            <w:pPr>
              <w:jc w:val="center"/>
            </w:pPr>
            <w:r>
              <w:t>Wynik</w:t>
            </w:r>
          </w:p>
        </w:tc>
      </w:tr>
      <w:tr w:rsidR="00465F1F" w:rsidRPr="00866AB3">
        <w:trPr>
          <w:trHeight w:val="269"/>
        </w:trPr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1.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927C3">
            <w:pPr>
              <w:jc w:val="center"/>
            </w:pPr>
            <w:r>
              <w:t>18:00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2927C3">
            <w:pPr>
              <w:jc w:val="center"/>
              <w:rPr>
                <w:b/>
                <w:bCs/>
              </w:rPr>
            </w:pPr>
            <w:r>
              <w:t>LUBAS - III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2927C3">
            <w:pPr>
              <w:jc w:val="center"/>
              <w:rPr>
                <w:b/>
                <w:bCs/>
              </w:rPr>
            </w:pPr>
            <w:r>
              <w:t>UBOJNIA UNISZKI - IV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Default="00465F1F" w:rsidP="002927C3">
            <w:pPr>
              <w:jc w:val="center"/>
            </w:pPr>
            <w:r>
              <w:t>494-</w:t>
            </w:r>
            <w:r w:rsidRPr="00C67BE6">
              <w:rPr>
                <w:b/>
                <w:bCs/>
              </w:rPr>
              <w:t>526</w:t>
            </w:r>
            <w:bookmarkStart w:id="0" w:name="_GoBack"/>
            <w:bookmarkEnd w:id="0"/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2.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18:00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27317E">
            <w:pPr>
              <w:jc w:val="center"/>
              <w:rPr>
                <w:b/>
                <w:bCs/>
              </w:rPr>
            </w:pPr>
            <w:r>
              <w:t>BETONMAX - II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27317E">
            <w:pPr>
              <w:jc w:val="center"/>
              <w:rPr>
                <w:b/>
                <w:bCs/>
              </w:rPr>
            </w:pPr>
            <w:r>
              <w:t>BAXTOM - 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67BE6" w:rsidRDefault="00465F1F" w:rsidP="00C7016F">
            <w:pPr>
              <w:jc w:val="center"/>
            </w:pPr>
            <w:r w:rsidRPr="00C67BE6">
              <w:t>451-</w:t>
            </w:r>
            <w:r w:rsidRPr="00C67BE6">
              <w:rPr>
                <w:b/>
                <w:bCs/>
              </w:rPr>
              <w:t>467</w:t>
            </w:r>
          </w:p>
        </w:tc>
      </w:tr>
      <w:tr w:rsidR="00465F1F" w:rsidRPr="00866AB3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3.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19:30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27317E">
            <w:pPr>
              <w:jc w:val="center"/>
              <w:rPr>
                <w:b/>
                <w:bCs/>
              </w:rPr>
            </w:pPr>
            <w:r>
              <w:t>TRANS BETON - II</w:t>
            </w:r>
          </w:p>
        </w:tc>
        <w:tc>
          <w:tcPr>
            <w:tcW w:w="2835" w:type="dxa"/>
            <w:shd w:val="clear" w:color="auto" w:fill="E5DFEC"/>
          </w:tcPr>
          <w:p w:rsidR="00465F1F" w:rsidRPr="0027317E" w:rsidRDefault="00465F1F" w:rsidP="00BD6965">
            <w:pPr>
              <w:jc w:val="center"/>
              <w:rPr>
                <w:b/>
                <w:bCs/>
              </w:rPr>
            </w:pPr>
            <w:r>
              <w:t>AUTOMYJNIA - 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67BE6" w:rsidRDefault="00465F1F" w:rsidP="00C7016F">
            <w:pPr>
              <w:tabs>
                <w:tab w:val="left" w:pos="363"/>
                <w:tab w:val="center" w:pos="671"/>
              </w:tabs>
              <w:jc w:val="center"/>
            </w:pPr>
            <w:r w:rsidRPr="00C67BE6">
              <w:t>562-</w:t>
            </w:r>
            <w:r w:rsidRPr="00C67BE6">
              <w:rPr>
                <w:b/>
                <w:bCs/>
              </w:rPr>
              <w:t>660</w:t>
            </w:r>
          </w:p>
        </w:tc>
      </w:tr>
      <w:tr w:rsidR="00465F1F" w:rsidRPr="00640FA7">
        <w:tc>
          <w:tcPr>
            <w:tcW w:w="1526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4.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Pr="00866AB3" w:rsidRDefault="00465F1F" w:rsidP="0027317E">
            <w:pPr>
              <w:jc w:val="center"/>
            </w:pPr>
            <w:r>
              <w:t>19:30</w:t>
            </w:r>
          </w:p>
        </w:tc>
        <w:tc>
          <w:tcPr>
            <w:tcW w:w="2835" w:type="dxa"/>
            <w:shd w:val="clear" w:color="auto" w:fill="E5DFEC"/>
          </w:tcPr>
          <w:p w:rsidR="00465F1F" w:rsidRPr="00B953CB" w:rsidRDefault="00465F1F" w:rsidP="00BB249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t>BENEX - III</w:t>
            </w:r>
          </w:p>
        </w:tc>
        <w:tc>
          <w:tcPr>
            <w:tcW w:w="2835" w:type="dxa"/>
            <w:shd w:val="clear" w:color="auto" w:fill="E5DFEC"/>
          </w:tcPr>
          <w:p w:rsidR="00465F1F" w:rsidRPr="00354AAD" w:rsidRDefault="00465F1F" w:rsidP="00BB249E">
            <w:pPr>
              <w:jc w:val="center"/>
              <w:rPr>
                <w:b/>
                <w:bCs/>
              </w:rPr>
            </w:pPr>
            <w:r>
              <w:t>BARCONTROL - IV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C67BE6" w:rsidRDefault="00465F1F" w:rsidP="00B8016B">
            <w:pPr>
              <w:jc w:val="center"/>
            </w:pPr>
            <w:r w:rsidRPr="00C67BE6">
              <w:rPr>
                <w:b/>
                <w:bCs/>
              </w:rPr>
              <w:t>596</w:t>
            </w:r>
            <w:r w:rsidRPr="00C67BE6">
              <w:t>-560</w:t>
            </w:r>
          </w:p>
        </w:tc>
      </w:tr>
      <w:tr w:rsidR="00465F1F" w:rsidRPr="004D1927">
        <w:tc>
          <w:tcPr>
            <w:tcW w:w="1526" w:type="dxa"/>
            <w:shd w:val="clear" w:color="auto" w:fill="E5DFEC"/>
            <w:vAlign w:val="center"/>
          </w:tcPr>
          <w:p w:rsidR="00465F1F" w:rsidRDefault="00465F1F" w:rsidP="002927C3">
            <w:pPr>
              <w:jc w:val="center"/>
            </w:pPr>
            <w:r>
              <w:t>5.</w:t>
            </w:r>
          </w:p>
        </w:tc>
        <w:tc>
          <w:tcPr>
            <w:tcW w:w="1134" w:type="dxa"/>
            <w:shd w:val="clear" w:color="auto" w:fill="E5DFEC"/>
            <w:vAlign w:val="center"/>
          </w:tcPr>
          <w:p w:rsidR="00465F1F" w:rsidRDefault="00465F1F" w:rsidP="0027317E">
            <w:pPr>
              <w:jc w:val="center"/>
            </w:pPr>
            <w:r>
              <w:t>21:00</w:t>
            </w:r>
          </w:p>
        </w:tc>
        <w:tc>
          <w:tcPr>
            <w:tcW w:w="2835" w:type="dxa"/>
            <w:shd w:val="clear" w:color="auto" w:fill="E5DFEC"/>
          </w:tcPr>
          <w:p w:rsidR="00465F1F" w:rsidRPr="00B53D0F" w:rsidRDefault="00465F1F" w:rsidP="00BB249E">
            <w:pPr>
              <w:jc w:val="center"/>
            </w:pPr>
            <w:r w:rsidRPr="00B53D0F">
              <w:t>EUROCASH - II</w:t>
            </w:r>
          </w:p>
        </w:tc>
        <w:tc>
          <w:tcPr>
            <w:tcW w:w="2835" w:type="dxa"/>
            <w:shd w:val="clear" w:color="auto" w:fill="E5DFEC"/>
          </w:tcPr>
          <w:p w:rsidR="00465F1F" w:rsidRPr="00B53D0F" w:rsidRDefault="00465F1F" w:rsidP="00BB249E">
            <w:pPr>
              <w:jc w:val="center"/>
            </w:pPr>
            <w:r w:rsidRPr="00B53D0F">
              <w:t>ALKA - I</w:t>
            </w:r>
          </w:p>
        </w:tc>
        <w:tc>
          <w:tcPr>
            <w:tcW w:w="1559" w:type="dxa"/>
            <w:shd w:val="clear" w:color="auto" w:fill="E5DFEC"/>
            <w:vAlign w:val="center"/>
          </w:tcPr>
          <w:p w:rsidR="00465F1F" w:rsidRPr="007A723D" w:rsidRDefault="00465F1F" w:rsidP="00B8016B">
            <w:pPr>
              <w:jc w:val="center"/>
              <w:rPr>
                <w:b/>
                <w:bCs/>
              </w:rPr>
            </w:pPr>
            <w:r w:rsidRPr="00AD6249">
              <w:t>395</w:t>
            </w:r>
            <w:r>
              <w:rPr>
                <w:b/>
                <w:bCs/>
              </w:rPr>
              <w:t>-580</w:t>
            </w:r>
          </w:p>
        </w:tc>
      </w:tr>
    </w:tbl>
    <w:p w:rsidR="00465F1F" w:rsidRDefault="00465F1F"/>
    <w:sectPr w:rsidR="00465F1F" w:rsidSect="00C55E13">
      <w:pgSz w:w="11906" w:h="16838"/>
      <w:pgMar w:top="360" w:right="1417" w:bottom="18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F1F" w:rsidRDefault="00465F1F" w:rsidP="002927C3">
      <w:r>
        <w:separator/>
      </w:r>
    </w:p>
  </w:endnote>
  <w:endnote w:type="continuationSeparator" w:id="0">
    <w:p w:rsidR="00465F1F" w:rsidRDefault="00465F1F" w:rsidP="00292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F1F" w:rsidRDefault="00465F1F" w:rsidP="002927C3">
      <w:r>
        <w:separator/>
      </w:r>
    </w:p>
  </w:footnote>
  <w:footnote w:type="continuationSeparator" w:id="0">
    <w:p w:rsidR="00465F1F" w:rsidRDefault="00465F1F" w:rsidP="002927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2F56"/>
    <w:rsid w:val="00000713"/>
    <w:rsid w:val="000170A3"/>
    <w:rsid w:val="00062FD0"/>
    <w:rsid w:val="00097569"/>
    <w:rsid w:val="00105E0C"/>
    <w:rsid w:val="00182F56"/>
    <w:rsid w:val="001927D8"/>
    <w:rsid w:val="00242293"/>
    <w:rsid w:val="00244441"/>
    <w:rsid w:val="0026311F"/>
    <w:rsid w:val="0027317E"/>
    <w:rsid w:val="002927C3"/>
    <w:rsid w:val="002A6982"/>
    <w:rsid w:val="002B5CE0"/>
    <w:rsid w:val="002E65A0"/>
    <w:rsid w:val="002F7E78"/>
    <w:rsid w:val="00337CC5"/>
    <w:rsid w:val="00354AAD"/>
    <w:rsid w:val="00411B7C"/>
    <w:rsid w:val="00422BA5"/>
    <w:rsid w:val="00426A92"/>
    <w:rsid w:val="0043330E"/>
    <w:rsid w:val="00465F1F"/>
    <w:rsid w:val="004A7693"/>
    <w:rsid w:val="004D1927"/>
    <w:rsid w:val="004F624B"/>
    <w:rsid w:val="00571651"/>
    <w:rsid w:val="005D4421"/>
    <w:rsid w:val="006266DF"/>
    <w:rsid w:val="00640FA7"/>
    <w:rsid w:val="00734CD7"/>
    <w:rsid w:val="00771F5A"/>
    <w:rsid w:val="007A723D"/>
    <w:rsid w:val="007C6B2A"/>
    <w:rsid w:val="007E2D8E"/>
    <w:rsid w:val="007E517A"/>
    <w:rsid w:val="007F3A08"/>
    <w:rsid w:val="008104D5"/>
    <w:rsid w:val="00820171"/>
    <w:rsid w:val="00866AB3"/>
    <w:rsid w:val="00871071"/>
    <w:rsid w:val="008A7919"/>
    <w:rsid w:val="008C3922"/>
    <w:rsid w:val="00936ABC"/>
    <w:rsid w:val="009758D2"/>
    <w:rsid w:val="009E6D60"/>
    <w:rsid w:val="00A1784A"/>
    <w:rsid w:val="00A2529D"/>
    <w:rsid w:val="00AB40F4"/>
    <w:rsid w:val="00AD6249"/>
    <w:rsid w:val="00B03F31"/>
    <w:rsid w:val="00B32043"/>
    <w:rsid w:val="00B53D0F"/>
    <w:rsid w:val="00B63DD2"/>
    <w:rsid w:val="00B8016B"/>
    <w:rsid w:val="00B953CB"/>
    <w:rsid w:val="00BB249E"/>
    <w:rsid w:val="00BD6965"/>
    <w:rsid w:val="00C13D53"/>
    <w:rsid w:val="00C17351"/>
    <w:rsid w:val="00C469E1"/>
    <w:rsid w:val="00C55E13"/>
    <w:rsid w:val="00C67BE6"/>
    <w:rsid w:val="00C7016F"/>
    <w:rsid w:val="00CC3519"/>
    <w:rsid w:val="00D15B86"/>
    <w:rsid w:val="00D4137D"/>
    <w:rsid w:val="00D666BF"/>
    <w:rsid w:val="00DB46E3"/>
    <w:rsid w:val="00DE0CB7"/>
    <w:rsid w:val="00EE71E5"/>
    <w:rsid w:val="00F8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F5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2927C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927C3"/>
  </w:style>
  <w:style w:type="character" w:styleId="EndnoteReference">
    <w:name w:val="endnote reference"/>
    <w:basedOn w:val="DefaultParagraphFont"/>
    <w:uiPriority w:val="99"/>
    <w:semiHidden/>
    <w:rsid w:val="002927C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A17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78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1</Pages>
  <Words>131</Words>
  <Characters>790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FAZY PUCHAROWEJ</dc:title>
  <dc:subject/>
  <dc:creator>Właściciel</dc:creator>
  <cp:keywords/>
  <dc:description/>
  <cp:lastModifiedBy>Właściciel</cp:lastModifiedBy>
  <cp:revision>19</cp:revision>
  <cp:lastPrinted>2017-12-20T21:40:00Z</cp:lastPrinted>
  <dcterms:created xsi:type="dcterms:W3CDTF">2017-01-24T23:24:00Z</dcterms:created>
  <dcterms:modified xsi:type="dcterms:W3CDTF">2018-01-11T10:24:00Z</dcterms:modified>
</cp:coreProperties>
</file>