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4" w:rsidRDefault="00321B94" w:rsidP="00776CE5">
      <w:pPr>
        <w:jc w:val="center"/>
        <w:rPr>
          <w:b/>
          <w:bCs/>
          <w:sz w:val="32"/>
          <w:szCs w:val="32"/>
        </w:rPr>
      </w:pPr>
      <w:r w:rsidRPr="000358D7">
        <w:rPr>
          <w:b/>
          <w:bCs/>
          <w:sz w:val="32"/>
          <w:szCs w:val="32"/>
        </w:rPr>
        <w:t xml:space="preserve">KLASYFIKACJA </w:t>
      </w:r>
    </w:p>
    <w:p w:rsidR="00321B94" w:rsidRPr="000358D7" w:rsidRDefault="00321B94" w:rsidP="00776CE5">
      <w:pPr>
        <w:jc w:val="center"/>
        <w:rPr>
          <w:b/>
          <w:bCs/>
          <w:sz w:val="32"/>
          <w:szCs w:val="32"/>
        </w:rPr>
      </w:pPr>
      <w:r w:rsidRPr="000358D7">
        <w:rPr>
          <w:b/>
          <w:bCs/>
          <w:sz w:val="32"/>
          <w:szCs w:val="32"/>
        </w:rPr>
        <w:t>INDYWIDUALNA</w:t>
      </w:r>
      <w:r>
        <w:rPr>
          <w:b/>
          <w:bCs/>
          <w:sz w:val="32"/>
          <w:szCs w:val="32"/>
        </w:rPr>
        <w:t xml:space="preserve"> MĘŻCZYZN</w:t>
      </w:r>
    </w:p>
    <w:p w:rsidR="00321B94" w:rsidRPr="00EA0354" w:rsidRDefault="00321B94" w:rsidP="000358D7">
      <w:pPr>
        <w:rPr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2724"/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603"/>
        <w:gridCol w:w="2340"/>
        <w:gridCol w:w="1701"/>
        <w:gridCol w:w="1134"/>
        <w:gridCol w:w="993"/>
      </w:tblGrid>
      <w:tr w:rsidR="00321B94" w:rsidRPr="000E215E">
        <w:trPr>
          <w:trHeight w:val="244"/>
        </w:trPr>
        <w:tc>
          <w:tcPr>
            <w:tcW w:w="603" w:type="dxa"/>
            <w:shd w:val="clear" w:color="auto" w:fill="95B3D7"/>
            <w:vAlign w:val="center"/>
          </w:tcPr>
          <w:p w:rsidR="00321B94" w:rsidRPr="00145305" w:rsidRDefault="00321B94" w:rsidP="0045351F">
            <w:pPr>
              <w:jc w:val="center"/>
              <w:rPr>
                <w:sz w:val="20"/>
                <w:szCs w:val="20"/>
              </w:rPr>
            </w:pPr>
            <w:r w:rsidRPr="00145305">
              <w:rPr>
                <w:sz w:val="20"/>
                <w:szCs w:val="20"/>
              </w:rPr>
              <w:t>L.p.</w:t>
            </w:r>
          </w:p>
        </w:tc>
        <w:tc>
          <w:tcPr>
            <w:tcW w:w="2340" w:type="dxa"/>
            <w:shd w:val="clear" w:color="auto" w:fill="95B3D7"/>
            <w:vAlign w:val="center"/>
          </w:tcPr>
          <w:p w:rsidR="00321B94" w:rsidRPr="00B05B9E" w:rsidRDefault="00321B94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Zawodnik</w:t>
            </w:r>
          </w:p>
        </w:tc>
        <w:tc>
          <w:tcPr>
            <w:tcW w:w="1701" w:type="dxa"/>
            <w:shd w:val="clear" w:color="auto" w:fill="95B3D7"/>
            <w:vAlign w:val="center"/>
          </w:tcPr>
          <w:p w:rsidR="00321B94" w:rsidRPr="00B05B9E" w:rsidRDefault="00321B94" w:rsidP="000358D7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Drużyna</w:t>
            </w:r>
          </w:p>
        </w:tc>
        <w:tc>
          <w:tcPr>
            <w:tcW w:w="1134" w:type="dxa"/>
            <w:shd w:val="clear" w:color="auto" w:fill="95B3D7"/>
            <w:vAlign w:val="center"/>
          </w:tcPr>
          <w:p w:rsidR="00321B94" w:rsidRPr="00B05B9E" w:rsidRDefault="00321B94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Punkty rzucone</w:t>
            </w:r>
          </w:p>
        </w:tc>
        <w:tc>
          <w:tcPr>
            <w:tcW w:w="993" w:type="dxa"/>
            <w:shd w:val="clear" w:color="auto" w:fill="95B3D7"/>
            <w:vAlign w:val="center"/>
          </w:tcPr>
          <w:p w:rsidR="00321B94" w:rsidRPr="00B05B9E" w:rsidRDefault="00321B94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Średnia</w:t>
            </w:r>
          </w:p>
        </w:tc>
      </w:tr>
      <w:tr w:rsidR="00321B94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2C2F35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E91618" w:rsidRDefault="00321B94" w:rsidP="002C2F3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Paweł Koronowski</w:t>
            </w:r>
          </w:p>
        </w:tc>
        <w:tc>
          <w:tcPr>
            <w:tcW w:w="1701" w:type="dxa"/>
            <w:shd w:val="clear" w:color="auto" w:fill="DBE5F1"/>
          </w:tcPr>
          <w:p w:rsidR="00321B94" w:rsidRPr="00E91618" w:rsidRDefault="00321B94" w:rsidP="002C2F3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Urząd Skarbowy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E91618" w:rsidRDefault="00321B94" w:rsidP="002C2F3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1381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E91618" w:rsidRDefault="00321B94" w:rsidP="002C2F3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172,6</w:t>
            </w:r>
          </w:p>
        </w:tc>
      </w:tr>
      <w:tr w:rsidR="00321B94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Bogdan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Mórawski</w:t>
            </w:r>
          </w:p>
        </w:tc>
        <w:tc>
          <w:tcPr>
            <w:tcW w:w="1701" w:type="dxa"/>
            <w:shd w:val="clear" w:color="auto" w:fill="DBE5F1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Gmina Wieczfnia Kościelna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1254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156,8</w:t>
            </w:r>
          </w:p>
        </w:tc>
      </w:tr>
      <w:tr w:rsidR="00321B94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Olgierd Zimnowodzki</w:t>
            </w:r>
          </w:p>
        </w:tc>
        <w:tc>
          <w:tcPr>
            <w:tcW w:w="1701" w:type="dxa"/>
            <w:shd w:val="clear" w:color="auto" w:fill="DBE5F1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Sąd Rejonowy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1405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E91618" w:rsidRDefault="00321B94" w:rsidP="00E916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91618">
              <w:rPr>
                <w:b/>
                <w:bCs/>
                <w:color w:val="FF0000"/>
                <w:sz w:val="20"/>
                <w:szCs w:val="20"/>
              </w:rPr>
              <w:t>156,1</w:t>
            </w:r>
          </w:p>
        </w:tc>
      </w:tr>
      <w:tr w:rsidR="00321B94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Cezary Cichocki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Mławska Hala Sportowa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1191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148,9</w:t>
            </w:r>
          </w:p>
        </w:tc>
      </w:tr>
      <w:tr w:rsidR="00321B94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Witek Roszkowski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Urząd Skarbowy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1160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145,0</w:t>
            </w:r>
          </w:p>
        </w:tc>
      </w:tr>
      <w:tr w:rsidR="00321B94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Grzegorz Gruchała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Wydział Komunikacji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1261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140,1</w:t>
            </w:r>
          </w:p>
        </w:tc>
      </w:tr>
      <w:tr w:rsidR="00321B94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7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Romek Tobolski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Urząd Skarbowy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1117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139,6</w:t>
            </w:r>
          </w:p>
        </w:tc>
      </w:tr>
      <w:tr w:rsidR="00321B94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Adam Szymański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GIMNAZJUM NR 1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1109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138,6</w:t>
            </w:r>
          </w:p>
        </w:tc>
      </w:tr>
      <w:tr w:rsidR="00321B94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Darek Sowiński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MHS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1086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135,8</w:t>
            </w:r>
          </w:p>
        </w:tc>
      </w:tr>
      <w:tr w:rsidR="00321B94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321B94" w:rsidRPr="00702BD8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Rafał</w:t>
            </w:r>
            <w:r>
              <w:rPr>
                <w:b/>
                <w:bCs/>
                <w:sz w:val="20"/>
                <w:szCs w:val="20"/>
              </w:rPr>
              <w:t xml:space="preserve"> Karol</w:t>
            </w:r>
          </w:p>
        </w:tc>
        <w:tc>
          <w:tcPr>
            <w:tcW w:w="1701" w:type="dxa"/>
            <w:shd w:val="clear" w:color="auto" w:fill="DBE5F1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MOSIR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812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21B94" w:rsidRPr="00143677" w:rsidRDefault="00321B94" w:rsidP="00E91618">
            <w:pPr>
              <w:jc w:val="center"/>
              <w:rPr>
                <w:b/>
                <w:bCs/>
                <w:sz w:val="20"/>
                <w:szCs w:val="20"/>
              </w:rPr>
            </w:pPr>
            <w:r w:rsidRPr="00143677">
              <w:rPr>
                <w:b/>
                <w:bCs/>
                <w:sz w:val="20"/>
                <w:szCs w:val="20"/>
              </w:rPr>
              <w:t>135,3</w:t>
            </w:r>
          </w:p>
        </w:tc>
      </w:tr>
    </w:tbl>
    <w:p w:rsidR="00321B94" w:rsidRDefault="00321B94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Pr="006138F5" w:rsidRDefault="00321B94" w:rsidP="006138F5"/>
    <w:p w:rsidR="00321B94" w:rsidRDefault="00321B94" w:rsidP="006138F5"/>
    <w:p w:rsidR="00321B94" w:rsidRDefault="00321B94" w:rsidP="006138F5">
      <w:pPr>
        <w:tabs>
          <w:tab w:val="left" w:pos="912"/>
        </w:tabs>
      </w:pPr>
      <w:r>
        <w:tab/>
      </w:r>
    </w:p>
    <w:p w:rsidR="00321B94" w:rsidRDefault="00321B94" w:rsidP="006138F5">
      <w:pPr>
        <w:tabs>
          <w:tab w:val="left" w:pos="912"/>
        </w:tabs>
      </w:pPr>
    </w:p>
    <w:p w:rsidR="00321B94" w:rsidRPr="006138F5" w:rsidRDefault="00321B94" w:rsidP="006138F5">
      <w:pPr>
        <w:tabs>
          <w:tab w:val="left" w:pos="912"/>
        </w:tabs>
      </w:pPr>
    </w:p>
    <w:sectPr w:rsidR="00321B94" w:rsidRPr="006138F5" w:rsidSect="00F70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51F"/>
    <w:rsid w:val="000358D7"/>
    <w:rsid w:val="000B361C"/>
    <w:rsid w:val="000E215E"/>
    <w:rsid w:val="00143677"/>
    <w:rsid w:val="00145305"/>
    <w:rsid w:val="00164E8C"/>
    <w:rsid w:val="0016783F"/>
    <w:rsid w:val="001E198B"/>
    <w:rsid w:val="002C2F35"/>
    <w:rsid w:val="00321B94"/>
    <w:rsid w:val="00334F73"/>
    <w:rsid w:val="003825C9"/>
    <w:rsid w:val="003960DF"/>
    <w:rsid w:val="003A6528"/>
    <w:rsid w:val="003B1A48"/>
    <w:rsid w:val="003D608C"/>
    <w:rsid w:val="00440659"/>
    <w:rsid w:val="0045351F"/>
    <w:rsid w:val="00465692"/>
    <w:rsid w:val="00477650"/>
    <w:rsid w:val="00480FC5"/>
    <w:rsid w:val="004866CE"/>
    <w:rsid w:val="004E0DC0"/>
    <w:rsid w:val="004E2D84"/>
    <w:rsid w:val="004E683D"/>
    <w:rsid w:val="006138F5"/>
    <w:rsid w:val="00623BBB"/>
    <w:rsid w:val="00634FF4"/>
    <w:rsid w:val="00664F82"/>
    <w:rsid w:val="006E0200"/>
    <w:rsid w:val="00702BD8"/>
    <w:rsid w:val="0075625C"/>
    <w:rsid w:val="00776CE5"/>
    <w:rsid w:val="007B1D68"/>
    <w:rsid w:val="007E65B7"/>
    <w:rsid w:val="008323FE"/>
    <w:rsid w:val="00834424"/>
    <w:rsid w:val="008454A3"/>
    <w:rsid w:val="008753AF"/>
    <w:rsid w:val="008D5EEB"/>
    <w:rsid w:val="00952B47"/>
    <w:rsid w:val="009641E5"/>
    <w:rsid w:val="00A62A67"/>
    <w:rsid w:val="00A7523D"/>
    <w:rsid w:val="00A864CA"/>
    <w:rsid w:val="00AB216E"/>
    <w:rsid w:val="00B05B9E"/>
    <w:rsid w:val="00B108F5"/>
    <w:rsid w:val="00B213FD"/>
    <w:rsid w:val="00B84406"/>
    <w:rsid w:val="00C93E3A"/>
    <w:rsid w:val="00CE37B8"/>
    <w:rsid w:val="00D41F78"/>
    <w:rsid w:val="00D76FAB"/>
    <w:rsid w:val="00DD652C"/>
    <w:rsid w:val="00E91618"/>
    <w:rsid w:val="00EA0354"/>
    <w:rsid w:val="00ED2448"/>
    <w:rsid w:val="00EE3069"/>
    <w:rsid w:val="00EE72FB"/>
    <w:rsid w:val="00EF63FD"/>
    <w:rsid w:val="00F70878"/>
    <w:rsid w:val="00F70DA7"/>
    <w:rsid w:val="00FA08EB"/>
    <w:rsid w:val="00FB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51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</Pages>
  <Words>81</Words>
  <Characters>486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KLASYFIKACJA INDYWIDUALNA</dc:title>
  <dc:subject/>
  <dc:creator>admin</dc:creator>
  <cp:keywords/>
  <dc:description/>
  <cp:lastModifiedBy>Właściciel</cp:lastModifiedBy>
  <cp:revision>16</cp:revision>
  <cp:lastPrinted>2017-03-22T18:36:00Z</cp:lastPrinted>
  <dcterms:created xsi:type="dcterms:W3CDTF">2016-12-14T01:37:00Z</dcterms:created>
  <dcterms:modified xsi:type="dcterms:W3CDTF">2017-03-25T21:20:00Z</dcterms:modified>
</cp:coreProperties>
</file>