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B87" w:rsidRDefault="00E67B87" w:rsidP="0045351F">
      <w:pPr>
        <w:jc w:val="center"/>
        <w:rPr>
          <w:b/>
          <w:bCs/>
          <w:sz w:val="32"/>
          <w:szCs w:val="32"/>
        </w:rPr>
      </w:pPr>
      <w:r w:rsidRPr="000358D7">
        <w:rPr>
          <w:b/>
          <w:bCs/>
          <w:sz w:val="32"/>
          <w:szCs w:val="32"/>
        </w:rPr>
        <w:t xml:space="preserve">KLASYFIKACJA </w:t>
      </w:r>
    </w:p>
    <w:p w:rsidR="00E67B87" w:rsidRPr="000358D7" w:rsidRDefault="00E67B87" w:rsidP="0045351F">
      <w:pPr>
        <w:jc w:val="center"/>
        <w:rPr>
          <w:b/>
          <w:bCs/>
          <w:sz w:val="32"/>
          <w:szCs w:val="32"/>
        </w:rPr>
      </w:pPr>
      <w:r w:rsidRPr="000358D7">
        <w:rPr>
          <w:b/>
          <w:bCs/>
          <w:sz w:val="32"/>
          <w:szCs w:val="32"/>
        </w:rPr>
        <w:t>INDYWIDUALNA</w:t>
      </w:r>
      <w:r>
        <w:rPr>
          <w:b/>
          <w:bCs/>
          <w:sz w:val="32"/>
          <w:szCs w:val="32"/>
        </w:rPr>
        <w:t xml:space="preserve"> KOBIET</w:t>
      </w:r>
    </w:p>
    <w:p w:rsidR="00E67B87" w:rsidRPr="00EA0354" w:rsidRDefault="00E67B87" w:rsidP="000358D7">
      <w:pPr>
        <w:rPr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2724"/>
        <w:tblW w:w="6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603"/>
        <w:gridCol w:w="2340"/>
        <w:gridCol w:w="1701"/>
        <w:gridCol w:w="1134"/>
        <w:gridCol w:w="990"/>
      </w:tblGrid>
      <w:tr w:rsidR="00E67B87" w:rsidRPr="000E215E">
        <w:trPr>
          <w:trHeight w:val="244"/>
        </w:trPr>
        <w:tc>
          <w:tcPr>
            <w:tcW w:w="603" w:type="dxa"/>
            <w:shd w:val="clear" w:color="auto" w:fill="95B3D7"/>
            <w:vAlign w:val="center"/>
          </w:tcPr>
          <w:p w:rsidR="00E67B87" w:rsidRPr="00145305" w:rsidRDefault="00E67B87" w:rsidP="0045351F">
            <w:pPr>
              <w:jc w:val="center"/>
              <w:rPr>
                <w:sz w:val="20"/>
                <w:szCs w:val="20"/>
              </w:rPr>
            </w:pPr>
            <w:r w:rsidRPr="00145305">
              <w:rPr>
                <w:sz w:val="20"/>
                <w:szCs w:val="20"/>
              </w:rPr>
              <w:t>L.p.</w:t>
            </w:r>
          </w:p>
        </w:tc>
        <w:tc>
          <w:tcPr>
            <w:tcW w:w="2340" w:type="dxa"/>
            <w:shd w:val="clear" w:color="auto" w:fill="95B3D7"/>
            <w:vAlign w:val="center"/>
          </w:tcPr>
          <w:p w:rsidR="00E67B87" w:rsidRPr="00B05B9E" w:rsidRDefault="00E67B87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Zawodnik</w:t>
            </w:r>
          </w:p>
        </w:tc>
        <w:tc>
          <w:tcPr>
            <w:tcW w:w="1701" w:type="dxa"/>
            <w:shd w:val="clear" w:color="auto" w:fill="95B3D7"/>
            <w:vAlign w:val="center"/>
          </w:tcPr>
          <w:p w:rsidR="00E67B87" w:rsidRPr="00B05B9E" w:rsidRDefault="00E67B87" w:rsidP="000358D7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Drużyna</w:t>
            </w:r>
          </w:p>
        </w:tc>
        <w:tc>
          <w:tcPr>
            <w:tcW w:w="1134" w:type="dxa"/>
            <w:shd w:val="clear" w:color="auto" w:fill="95B3D7"/>
            <w:vAlign w:val="center"/>
          </w:tcPr>
          <w:p w:rsidR="00E67B87" w:rsidRPr="00B05B9E" w:rsidRDefault="00E67B87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Punkty rzucone</w:t>
            </w:r>
          </w:p>
        </w:tc>
        <w:tc>
          <w:tcPr>
            <w:tcW w:w="990" w:type="dxa"/>
            <w:shd w:val="clear" w:color="auto" w:fill="95B3D7"/>
            <w:vAlign w:val="center"/>
          </w:tcPr>
          <w:p w:rsidR="00E67B87" w:rsidRPr="00B05B9E" w:rsidRDefault="00E67B87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Średnia</w:t>
            </w:r>
          </w:p>
        </w:tc>
      </w:tr>
      <w:tr w:rsidR="00E67B87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E67B87" w:rsidRPr="007352AB" w:rsidRDefault="00E67B87" w:rsidP="00604CB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7352AB" w:rsidRDefault="00E67B87" w:rsidP="00604CB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Kasia Tobolska</w:t>
            </w:r>
          </w:p>
        </w:tc>
        <w:tc>
          <w:tcPr>
            <w:tcW w:w="1701" w:type="dxa"/>
            <w:shd w:val="clear" w:color="auto" w:fill="DBE5F1"/>
          </w:tcPr>
          <w:p w:rsidR="00E67B87" w:rsidRPr="007352AB" w:rsidRDefault="00E67B87" w:rsidP="00604CB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Urząd Skarbowy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7352AB" w:rsidRDefault="00E67B87" w:rsidP="00604CB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896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7352AB" w:rsidRDefault="00E67B87" w:rsidP="00604CB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128,0</w:t>
            </w:r>
          </w:p>
        </w:tc>
      </w:tr>
      <w:tr w:rsidR="00E67B87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7956F4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956F4">
              <w:rPr>
                <w:b/>
                <w:bCs/>
                <w:color w:val="FF0000"/>
                <w:sz w:val="20"/>
                <w:szCs w:val="20"/>
              </w:rPr>
              <w:t>Iwona Kohut-Sadza</w:t>
            </w:r>
          </w:p>
        </w:tc>
        <w:tc>
          <w:tcPr>
            <w:tcW w:w="1701" w:type="dxa"/>
            <w:shd w:val="clear" w:color="auto" w:fill="DBE5F1"/>
          </w:tcPr>
          <w:p w:rsidR="00E67B87" w:rsidRPr="007956F4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956F4">
              <w:rPr>
                <w:b/>
                <w:bCs/>
                <w:color w:val="FF0000"/>
                <w:sz w:val="20"/>
                <w:szCs w:val="20"/>
              </w:rPr>
              <w:t>Gimnazjum nr 1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7956F4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956F4">
              <w:rPr>
                <w:b/>
                <w:bCs/>
                <w:color w:val="FF0000"/>
                <w:sz w:val="20"/>
                <w:szCs w:val="20"/>
              </w:rPr>
              <w:t>1019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7956F4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956F4">
              <w:rPr>
                <w:b/>
                <w:bCs/>
                <w:color w:val="FF0000"/>
                <w:sz w:val="20"/>
                <w:szCs w:val="20"/>
              </w:rPr>
              <w:t>127,4</w:t>
            </w:r>
          </w:p>
        </w:tc>
      </w:tr>
      <w:tr w:rsidR="00E67B87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7352AB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Agnieszka Goschorska</w:t>
            </w:r>
          </w:p>
        </w:tc>
        <w:tc>
          <w:tcPr>
            <w:tcW w:w="1701" w:type="dxa"/>
            <w:shd w:val="clear" w:color="auto" w:fill="DBE5F1"/>
          </w:tcPr>
          <w:p w:rsidR="00E67B87" w:rsidRPr="007352AB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Gmina Lipowiec Kościelny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7352AB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880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7352AB" w:rsidRDefault="00E67B87" w:rsidP="007956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352AB">
              <w:rPr>
                <w:b/>
                <w:bCs/>
                <w:color w:val="FF0000"/>
                <w:sz w:val="20"/>
                <w:szCs w:val="20"/>
              </w:rPr>
              <w:t>125,7</w:t>
            </w:r>
          </w:p>
        </w:tc>
      </w:tr>
      <w:tr w:rsidR="00E67B87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7956F4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7956F4">
              <w:rPr>
                <w:b/>
                <w:bCs/>
                <w:sz w:val="20"/>
                <w:szCs w:val="20"/>
              </w:rPr>
              <w:t>Grażyna Han</w:t>
            </w:r>
          </w:p>
        </w:tc>
        <w:tc>
          <w:tcPr>
            <w:tcW w:w="1701" w:type="dxa"/>
            <w:shd w:val="clear" w:color="auto" w:fill="DBE5F1"/>
          </w:tcPr>
          <w:p w:rsidR="00E67B87" w:rsidRPr="007956F4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7956F4">
              <w:rPr>
                <w:b/>
                <w:bCs/>
                <w:sz w:val="20"/>
                <w:szCs w:val="20"/>
              </w:rPr>
              <w:t>Urząd Pracy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7956F4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7956F4">
              <w:rPr>
                <w:b/>
                <w:bCs/>
                <w:sz w:val="20"/>
                <w:szCs w:val="20"/>
              </w:rPr>
              <w:t>1126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7956F4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7956F4">
              <w:rPr>
                <w:b/>
                <w:bCs/>
                <w:sz w:val="20"/>
                <w:szCs w:val="20"/>
              </w:rPr>
              <w:t>125,1</w:t>
            </w:r>
          </w:p>
        </w:tc>
      </w:tr>
      <w:tr w:rsidR="00E67B87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Agnieszka Puzio-Dębska</w:t>
            </w:r>
          </w:p>
        </w:tc>
        <w:tc>
          <w:tcPr>
            <w:tcW w:w="1701" w:type="dxa"/>
            <w:shd w:val="clear" w:color="auto" w:fill="DBE5F1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Urząd Miasta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870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124,3</w:t>
            </w:r>
          </w:p>
        </w:tc>
      </w:tr>
      <w:tr w:rsidR="00E67B87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Nina Sztuba-Wieczorek</w:t>
            </w:r>
          </w:p>
        </w:tc>
        <w:tc>
          <w:tcPr>
            <w:tcW w:w="1701" w:type="dxa"/>
            <w:shd w:val="clear" w:color="auto" w:fill="DBE5F1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Urząd Pracy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1114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123,8</w:t>
            </w:r>
          </w:p>
        </w:tc>
      </w:tr>
      <w:tr w:rsidR="00E67B87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Katarzyna Próchniak</w:t>
            </w:r>
          </w:p>
        </w:tc>
        <w:tc>
          <w:tcPr>
            <w:tcW w:w="1701" w:type="dxa"/>
            <w:shd w:val="clear" w:color="auto" w:fill="DBE5F1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Gimnazjum nr 1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974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121,8</w:t>
            </w:r>
          </w:p>
        </w:tc>
      </w:tr>
      <w:tr w:rsidR="00E67B87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Martyna Szostek</w:t>
            </w:r>
          </w:p>
        </w:tc>
        <w:tc>
          <w:tcPr>
            <w:tcW w:w="1701" w:type="dxa"/>
            <w:shd w:val="clear" w:color="auto" w:fill="DBE5F1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GCKSiR LIPOWIEC KOŚCIELNY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724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120,7</w:t>
            </w:r>
          </w:p>
        </w:tc>
      </w:tr>
      <w:tr w:rsidR="00E67B87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Joanna Skierska</w:t>
            </w:r>
          </w:p>
        </w:tc>
        <w:tc>
          <w:tcPr>
            <w:tcW w:w="1701" w:type="dxa"/>
            <w:shd w:val="clear" w:color="auto" w:fill="DBE5F1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Sąd Rejonowy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1069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118,8</w:t>
            </w:r>
          </w:p>
        </w:tc>
      </w:tr>
      <w:tr w:rsidR="00E67B87" w:rsidRPr="003F76D8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67B87" w:rsidRPr="00604CBF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604CBF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Monika Felbur</w:t>
            </w:r>
          </w:p>
        </w:tc>
        <w:tc>
          <w:tcPr>
            <w:tcW w:w="1701" w:type="dxa"/>
            <w:shd w:val="clear" w:color="auto" w:fill="DBE5F1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Sąd Rejonowy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1049</w:t>
            </w:r>
          </w:p>
        </w:tc>
        <w:tc>
          <w:tcPr>
            <w:tcW w:w="990" w:type="dxa"/>
            <w:shd w:val="clear" w:color="auto" w:fill="DBE5F1"/>
            <w:vAlign w:val="center"/>
          </w:tcPr>
          <w:p w:rsidR="00E67B87" w:rsidRPr="009C7D8A" w:rsidRDefault="00E67B87" w:rsidP="007956F4">
            <w:pPr>
              <w:jc w:val="center"/>
              <w:rPr>
                <w:b/>
                <w:bCs/>
                <w:sz w:val="20"/>
                <w:szCs w:val="20"/>
              </w:rPr>
            </w:pPr>
            <w:r w:rsidRPr="009C7D8A">
              <w:rPr>
                <w:b/>
                <w:bCs/>
                <w:sz w:val="20"/>
                <w:szCs w:val="20"/>
              </w:rPr>
              <w:t>116,6</w:t>
            </w:r>
          </w:p>
        </w:tc>
      </w:tr>
    </w:tbl>
    <w:p w:rsidR="00E67B87" w:rsidRPr="003F76D8" w:rsidRDefault="00E67B87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rPr>
          <w:color w:val="FF0000"/>
        </w:rPr>
      </w:pPr>
    </w:p>
    <w:p w:rsidR="00E67B87" w:rsidRPr="003F76D8" w:rsidRDefault="00E67B87" w:rsidP="006138F5">
      <w:pPr>
        <w:tabs>
          <w:tab w:val="left" w:pos="912"/>
        </w:tabs>
        <w:rPr>
          <w:color w:val="FF0000"/>
        </w:rPr>
      </w:pPr>
      <w:r w:rsidRPr="003F76D8">
        <w:rPr>
          <w:color w:val="FF0000"/>
        </w:rPr>
        <w:tab/>
      </w:r>
    </w:p>
    <w:p w:rsidR="00E67B87" w:rsidRPr="003F76D8" w:rsidRDefault="00E67B87" w:rsidP="006138F5">
      <w:pPr>
        <w:tabs>
          <w:tab w:val="left" w:pos="912"/>
        </w:tabs>
        <w:rPr>
          <w:color w:val="FF0000"/>
        </w:rPr>
      </w:pPr>
    </w:p>
    <w:p w:rsidR="00E67B87" w:rsidRPr="006138F5" w:rsidRDefault="00E67B87" w:rsidP="006138F5">
      <w:pPr>
        <w:tabs>
          <w:tab w:val="left" w:pos="912"/>
        </w:tabs>
      </w:pPr>
    </w:p>
    <w:sectPr w:rsidR="00E67B87" w:rsidRPr="006138F5" w:rsidSect="00F70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B87" w:rsidRDefault="00E67B87">
      <w:r>
        <w:separator/>
      </w:r>
    </w:p>
  </w:endnote>
  <w:endnote w:type="continuationSeparator" w:id="0">
    <w:p w:rsidR="00E67B87" w:rsidRDefault="00E67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B87" w:rsidRDefault="00E67B87">
      <w:r>
        <w:separator/>
      </w:r>
    </w:p>
  </w:footnote>
  <w:footnote w:type="continuationSeparator" w:id="0">
    <w:p w:rsidR="00E67B87" w:rsidRDefault="00E67B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51F"/>
    <w:rsid w:val="000358D7"/>
    <w:rsid w:val="000B361C"/>
    <w:rsid w:val="000E215E"/>
    <w:rsid w:val="000F1876"/>
    <w:rsid w:val="00145305"/>
    <w:rsid w:val="00164E8C"/>
    <w:rsid w:val="0016783F"/>
    <w:rsid w:val="001E198B"/>
    <w:rsid w:val="002775DC"/>
    <w:rsid w:val="002B4244"/>
    <w:rsid w:val="002D0ABE"/>
    <w:rsid w:val="003960DF"/>
    <w:rsid w:val="003F76D8"/>
    <w:rsid w:val="00405EA4"/>
    <w:rsid w:val="004468C2"/>
    <w:rsid w:val="0045351F"/>
    <w:rsid w:val="00477650"/>
    <w:rsid w:val="00480FC5"/>
    <w:rsid w:val="004866CE"/>
    <w:rsid w:val="004E0DC0"/>
    <w:rsid w:val="004E2D84"/>
    <w:rsid w:val="004E683D"/>
    <w:rsid w:val="005629F4"/>
    <w:rsid w:val="00604CBF"/>
    <w:rsid w:val="006138F5"/>
    <w:rsid w:val="00623BBB"/>
    <w:rsid w:val="00634FF4"/>
    <w:rsid w:val="0064457F"/>
    <w:rsid w:val="00664F82"/>
    <w:rsid w:val="006976C4"/>
    <w:rsid w:val="006D3C24"/>
    <w:rsid w:val="006E0200"/>
    <w:rsid w:val="006E10A6"/>
    <w:rsid w:val="00702BD8"/>
    <w:rsid w:val="0071007A"/>
    <w:rsid w:val="007352AB"/>
    <w:rsid w:val="0075625C"/>
    <w:rsid w:val="007956F4"/>
    <w:rsid w:val="007B1D68"/>
    <w:rsid w:val="008323FE"/>
    <w:rsid w:val="00834424"/>
    <w:rsid w:val="00834CA4"/>
    <w:rsid w:val="008A16ED"/>
    <w:rsid w:val="00952B47"/>
    <w:rsid w:val="009B0BC5"/>
    <w:rsid w:val="009C2557"/>
    <w:rsid w:val="009C7D8A"/>
    <w:rsid w:val="00A065B0"/>
    <w:rsid w:val="00A62A67"/>
    <w:rsid w:val="00A864CA"/>
    <w:rsid w:val="00AB216E"/>
    <w:rsid w:val="00AE3641"/>
    <w:rsid w:val="00B05962"/>
    <w:rsid w:val="00B05B9E"/>
    <w:rsid w:val="00B108F5"/>
    <w:rsid w:val="00B375EA"/>
    <w:rsid w:val="00B5234B"/>
    <w:rsid w:val="00C4430B"/>
    <w:rsid w:val="00CA7E0A"/>
    <w:rsid w:val="00CD097D"/>
    <w:rsid w:val="00CE37B8"/>
    <w:rsid w:val="00CF7856"/>
    <w:rsid w:val="00D76FAB"/>
    <w:rsid w:val="00DA4C45"/>
    <w:rsid w:val="00DD652C"/>
    <w:rsid w:val="00E67B87"/>
    <w:rsid w:val="00EA0354"/>
    <w:rsid w:val="00ED2448"/>
    <w:rsid w:val="00ED2C24"/>
    <w:rsid w:val="00ED7F7A"/>
    <w:rsid w:val="00EE3069"/>
    <w:rsid w:val="00F45D55"/>
    <w:rsid w:val="00F70878"/>
    <w:rsid w:val="00FA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51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6E10A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05962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6E10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166</TotalTime>
  <Pages>1</Pages>
  <Words>83</Words>
  <Characters>502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KLASYFIKACJA INDYWIDUALNA</dc:title>
  <dc:subject/>
  <dc:creator>admin</dc:creator>
  <cp:keywords/>
  <dc:description/>
  <cp:lastModifiedBy>Właściciel</cp:lastModifiedBy>
  <cp:revision>19</cp:revision>
  <cp:lastPrinted>2017-03-22T18:35:00Z</cp:lastPrinted>
  <dcterms:created xsi:type="dcterms:W3CDTF">2016-12-14T01:37:00Z</dcterms:created>
  <dcterms:modified xsi:type="dcterms:W3CDTF">2017-03-25T21:03:00Z</dcterms:modified>
</cp:coreProperties>
</file>